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C5E0A" w14:textId="449FF99F" w:rsidR="00AE2096" w:rsidRDefault="00990222" w:rsidP="2538D027">
      <w:pPr>
        <w:tabs>
          <w:tab w:val="left" w:pos="4820"/>
        </w:tabs>
        <w:rPr>
          <w:b/>
          <w:bCs/>
          <w:sz w:val="48"/>
          <w:szCs w:val="48"/>
        </w:rPr>
      </w:pPr>
      <w:bookmarkStart w:id="0" w:name="_Hlk147412747"/>
      <w:r>
        <w:rPr>
          <w:b/>
          <w:bCs/>
          <w:sz w:val="48"/>
          <w:szCs w:val="48"/>
        </w:rPr>
        <w:t>A</w:t>
      </w:r>
      <w:r w:rsidR="001726FE">
        <w:rPr>
          <w:b/>
          <w:bCs/>
          <w:sz w:val="48"/>
          <w:szCs w:val="48"/>
        </w:rPr>
        <w:t>UGUS</w:t>
      </w:r>
      <w:r w:rsidR="001817DC">
        <w:rPr>
          <w:b/>
          <w:bCs/>
          <w:sz w:val="48"/>
          <w:szCs w:val="48"/>
        </w:rPr>
        <w:t xml:space="preserve">TUS </w:t>
      </w:r>
      <w:r w:rsidR="00AE2096" w:rsidRPr="2538D027">
        <w:rPr>
          <w:b/>
          <w:bCs/>
          <w:sz w:val="48"/>
          <w:szCs w:val="48"/>
        </w:rPr>
        <w:t>202</w:t>
      </w:r>
      <w:r w:rsidR="0059022B">
        <w:rPr>
          <w:b/>
          <w:bCs/>
          <w:sz w:val="48"/>
          <w:szCs w:val="48"/>
        </w:rPr>
        <w:t>4</w:t>
      </w:r>
      <w:r w:rsidR="00380509">
        <w:rPr>
          <w:b/>
          <w:bCs/>
          <w:sz w:val="48"/>
          <w:szCs w:val="48"/>
        </w:rPr>
        <w:t>-Zomereditie</w:t>
      </w:r>
    </w:p>
    <w:p w14:paraId="510051B1" w14:textId="77777777" w:rsidR="00AE2096" w:rsidRPr="00366619" w:rsidRDefault="00AE2096" w:rsidP="00AE2096">
      <w:pPr>
        <w:tabs>
          <w:tab w:val="left" w:pos="4820"/>
        </w:tabs>
        <w:rPr>
          <w:rFonts w:cstheme="minorHAnsi"/>
          <w:b/>
          <w:bCs/>
        </w:rPr>
      </w:pPr>
    </w:p>
    <w:tbl>
      <w:tblPr>
        <w:tblStyle w:val="Tabelraster"/>
        <w:tblW w:w="10541" w:type="dxa"/>
        <w:tblLook w:val="04A0" w:firstRow="1" w:lastRow="0" w:firstColumn="1" w:lastColumn="0" w:noHBand="0" w:noVBand="1"/>
      </w:tblPr>
      <w:tblGrid>
        <w:gridCol w:w="1753"/>
        <w:gridCol w:w="3132"/>
        <w:gridCol w:w="1615"/>
        <w:gridCol w:w="2649"/>
        <w:gridCol w:w="1392"/>
      </w:tblGrid>
      <w:tr w:rsidR="00AD4731" w:rsidRPr="00366619" w14:paraId="5FC82CB0" w14:textId="77777777" w:rsidTr="00E3670D">
        <w:trPr>
          <w:trHeight w:val="128"/>
        </w:trPr>
        <w:tc>
          <w:tcPr>
            <w:tcW w:w="1753" w:type="dxa"/>
          </w:tcPr>
          <w:p w14:paraId="144AC5A6" w14:textId="77777777" w:rsidR="00AE2096" w:rsidRPr="00D25B0C" w:rsidRDefault="00AE2096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>Datum</w:t>
            </w:r>
          </w:p>
        </w:tc>
        <w:tc>
          <w:tcPr>
            <w:tcW w:w="3132" w:type="dxa"/>
          </w:tcPr>
          <w:p w14:paraId="138D3CB0" w14:textId="77777777" w:rsidR="00AE2096" w:rsidRPr="00D25B0C" w:rsidRDefault="00AE2096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>Omschrijving</w:t>
            </w:r>
          </w:p>
        </w:tc>
        <w:tc>
          <w:tcPr>
            <w:tcW w:w="1615" w:type="dxa"/>
          </w:tcPr>
          <w:p w14:paraId="2C5DD513" w14:textId="77777777" w:rsidR="00AE2096" w:rsidRPr="00D25B0C" w:rsidRDefault="00AE2096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>Kosten</w:t>
            </w:r>
          </w:p>
        </w:tc>
        <w:tc>
          <w:tcPr>
            <w:tcW w:w="2649" w:type="dxa"/>
          </w:tcPr>
          <w:p w14:paraId="26C40907" w14:textId="77777777" w:rsidR="00AE2096" w:rsidRPr="00D25B0C" w:rsidRDefault="00AE2096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>Ter info</w:t>
            </w:r>
          </w:p>
        </w:tc>
        <w:tc>
          <w:tcPr>
            <w:tcW w:w="1392" w:type="dxa"/>
          </w:tcPr>
          <w:p w14:paraId="499B2430" w14:textId="77777777" w:rsidR="00AE2096" w:rsidRPr="00D25B0C" w:rsidRDefault="00AE2096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>Ophaaltijd</w:t>
            </w:r>
          </w:p>
        </w:tc>
      </w:tr>
      <w:tr w:rsidR="00AD4731" w:rsidRPr="00366619" w14:paraId="0B51EC9C" w14:textId="77777777" w:rsidTr="002E32E9">
        <w:trPr>
          <w:trHeight w:val="1972"/>
        </w:trPr>
        <w:tc>
          <w:tcPr>
            <w:tcW w:w="1753" w:type="dxa"/>
          </w:tcPr>
          <w:p w14:paraId="781EE453" w14:textId="36BD3EC2" w:rsidR="00AE2096" w:rsidRPr="00D25B0C" w:rsidRDefault="005019C2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Woensdag</w:t>
            </w:r>
          </w:p>
          <w:p w14:paraId="1D674151" w14:textId="142F9200" w:rsidR="000C0A42" w:rsidRPr="00D25B0C" w:rsidRDefault="005019C2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 augustus</w:t>
            </w:r>
          </w:p>
        </w:tc>
        <w:tc>
          <w:tcPr>
            <w:tcW w:w="3132" w:type="dxa"/>
          </w:tcPr>
          <w:p w14:paraId="4B628F83" w14:textId="77777777" w:rsidR="00AD6416" w:rsidRDefault="00983F98" w:rsidP="00867F10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sz w:val="20"/>
                <w:szCs w:val="20"/>
              </w:rPr>
              <w:t xml:space="preserve">Bezoek </w:t>
            </w:r>
            <w:r w:rsidRPr="006D7F1F">
              <w:rPr>
                <w:rFonts w:cstheme="minorHAnsi"/>
                <w:sz w:val="20"/>
                <w:szCs w:val="20"/>
              </w:rPr>
              <w:t>aan</w:t>
            </w:r>
            <w:r w:rsidRPr="006D7F1F">
              <w:rPr>
                <w:rFonts w:cstheme="minorHAnsi"/>
                <w:b/>
                <w:bCs/>
              </w:rPr>
              <w:t xml:space="preserve"> Papierfabriek De Middelste Molen </w:t>
            </w:r>
            <w:r w:rsidR="006D7F1F" w:rsidRPr="006D7F1F">
              <w:rPr>
                <w:rFonts w:cstheme="minorHAnsi"/>
                <w:b/>
                <w:bCs/>
              </w:rPr>
              <w:t>te Loenen</w:t>
            </w:r>
          </w:p>
          <w:p w14:paraId="1D41910D" w14:textId="6C760D87" w:rsidR="002E32E9" w:rsidRPr="00D25B0C" w:rsidRDefault="00AD4731" w:rsidP="00867F10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F1F5BF" wp14:editId="1F217AC7">
                  <wp:extent cx="1627202" cy="939800"/>
                  <wp:effectExtent l="0" t="0" r="0" b="0"/>
                  <wp:docPr id="1633463682" name="Afbeelding 1" descr="papierfabriek de middelste m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pierfabriek de middelste mo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2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14:paraId="6E22C846" w14:textId="77777777" w:rsidR="0087293D" w:rsidRPr="00D25B0C" w:rsidRDefault="0087293D" w:rsidP="00867F10">
            <w:pPr>
              <w:rPr>
                <w:rFonts w:cstheme="minorHAnsi"/>
                <w:sz w:val="20"/>
                <w:szCs w:val="20"/>
              </w:rPr>
            </w:pPr>
          </w:p>
          <w:p w14:paraId="77666447" w14:textId="6658365A" w:rsidR="00AE2096" w:rsidRPr="00D25B0C" w:rsidRDefault="004351D8" w:rsidP="00867F10">
            <w:pPr>
              <w:rPr>
                <w:rFonts w:cstheme="minorHAnsi"/>
                <w:sz w:val="20"/>
                <w:szCs w:val="20"/>
              </w:rPr>
            </w:pPr>
            <w:r w:rsidRPr="00D25B0C">
              <w:rPr>
                <w:rFonts w:cstheme="minorHAnsi"/>
                <w:sz w:val="20"/>
                <w:szCs w:val="20"/>
              </w:rPr>
              <w:t>€1</w:t>
            </w:r>
            <w:r w:rsidR="005A4AF5">
              <w:rPr>
                <w:rFonts w:cstheme="minorHAnsi"/>
                <w:sz w:val="20"/>
                <w:szCs w:val="20"/>
              </w:rPr>
              <w:t>5</w:t>
            </w:r>
            <w:r w:rsidRPr="00D25B0C">
              <w:rPr>
                <w:rFonts w:cstheme="minorHAnsi"/>
                <w:sz w:val="20"/>
                <w:szCs w:val="20"/>
              </w:rPr>
              <w:t xml:space="preserve">,- </w:t>
            </w:r>
          </w:p>
        </w:tc>
        <w:tc>
          <w:tcPr>
            <w:tcW w:w="2649" w:type="dxa"/>
          </w:tcPr>
          <w:p w14:paraId="090AF10D" w14:textId="268C99B3" w:rsidR="00172D6D" w:rsidRPr="00D25B0C" w:rsidRDefault="00332200" w:rsidP="00867F10">
            <w:pPr>
              <w:rPr>
                <w:rFonts w:cstheme="minorHAnsi"/>
                <w:sz w:val="20"/>
                <w:szCs w:val="20"/>
              </w:rPr>
            </w:pPr>
            <w:r w:rsidRPr="00923ABD">
              <w:rPr>
                <w:rFonts w:cstheme="minorHAnsi"/>
                <w:b/>
                <w:bCs/>
                <w:sz w:val="20"/>
                <w:szCs w:val="20"/>
              </w:rPr>
              <w:t>U moet zelf voor een lunchpakket zorgen</w:t>
            </w:r>
            <w:r w:rsidR="006F0106">
              <w:rPr>
                <w:rFonts w:cstheme="minorHAnsi"/>
                <w:sz w:val="20"/>
                <w:szCs w:val="20"/>
              </w:rPr>
              <w:t>, wel is er koffie/thee vanuit de Welle tijdens die lunch</w:t>
            </w:r>
          </w:p>
          <w:p w14:paraId="64AA6F82" w14:textId="77777777" w:rsidR="002E32E9" w:rsidRDefault="002E32E9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6B1D2AC" w14:textId="48970512" w:rsidR="00172D6D" w:rsidRPr="00D25B0C" w:rsidRDefault="00172D6D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 xml:space="preserve">Graag gepast </w:t>
            </w:r>
            <w:r w:rsidR="00F07D00" w:rsidRPr="00D25B0C">
              <w:rPr>
                <w:rFonts w:cstheme="minorHAnsi"/>
                <w:b/>
                <w:bCs/>
                <w:sz w:val="20"/>
                <w:szCs w:val="20"/>
              </w:rPr>
              <w:t>betalen</w:t>
            </w:r>
          </w:p>
          <w:p w14:paraId="2E21FFB7" w14:textId="7BAFE3D0" w:rsidR="00ED1DD5" w:rsidRPr="00D25B0C" w:rsidRDefault="00ED1DD5" w:rsidP="00867F1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2" w:type="dxa"/>
          </w:tcPr>
          <w:p w14:paraId="55F74804" w14:textId="3764A683" w:rsidR="00414369" w:rsidRPr="00D25B0C" w:rsidRDefault="00414369" w:rsidP="00867F10">
            <w:pPr>
              <w:rPr>
                <w:rFonts w:cstheme="minorHAnsi"/>
                <w:sz w:val="20"/>
                <w:szCs w:val="20"/>
              </w:rPr>
            </w:pPr>
            <w:r w:rsidRPr="00D25B0C">
              <w:rPr>
                <w:rFonts w:cstheme="minorHAnsi"/>
                <w:sz w:val="20"/>
                <w:szCs w:val="20"/>
              </w:rPr>
              <w:t>Vanaf</w:t>
            </w:r>
          </w:p>
          <w:p w14:paraId="0332E193" w14:textId="19936A29" w:rsidR="00AE2096" w:rsidRDefault="005F00CA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11.30</w:t>
            </w:r>
            <w:r w:rsidR="00846787">
              <w:rPr>
                <w:rFonts w:cstheme="minorHAnsi"/>
                <w:b/>
                <w:bCs/>
                <w:sz w:val="20"/>
                <w:szCs w:val="20"/>
              </w:rPr>
              <w:t>u</w:t>
            </w:r>
            <w:r w:rsidR="00C05358">
              <w:rPr>
                <w:rFonts w:cstheme="minorHAnsi"/>
                <w:b/>
                <w:bCs/>
                <w:sz w:val="20"/>
                <w:szCs w:val="20"/>
              </w:rPr>
              <w:t xml:space="preserve"> en</w:t>
            </w:r>
          </w:p>
          <w:p w14:paraId="4B44B0FA" w14:textId="0F0D840B" w:rsidR="0070257A" w:rsidRDefault="00FF4233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Enter om ongeveer 12.00u</w:t>
            </w:r>
          </w:p>
          <w:p w14:paraId="6F96510E" w14:textId="77777777" w:rsidR="002B0BE1" w:rsidRDefault="002B0BE1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204643F" w14:textId="4B09FF32" w:rsidR="00AE2096" w:rsidRPr="00D25B0C" w:rsidRDefault="004F38CA" w:rsidP="00867F1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D86A64D" w14:textId="77777777" w:rsidR="00AE2096" w:rsidRPr="00D25B0C" w:rsidRDefault="00AE2096" w:rsidP="00867F10">
            <w:pPr>
              <w:rPr>
                <w:rFonts w:cstheme="minorHAnsi"/>
                <w:sz w:val="20"/>
                <w:szCs w:val="20"/>
              </w:rPr>
            </w:pPr>
          </w:p>
          <w:p w14:paraId="01A68130" w14:textId="77777777" w:rsidR="00AE2096" w:rsidRPr="00D25B0C" w:rsidRDefault="00AE2096" w:rsidP="00867F10">
            <w:pPr>
              <w:rPr>
                <w:rFonts w:cstheme="minorHAnsi"/>
                <w:sz w:val="20"/>
                <w:szCs w:val="20"/>
              </w:rPr>
            </w:pPr>
          </w:p>
          <w:p w14:paraId="6BB6BE2A" w14:textId="77777777" w:rsidR="00AE2096" w:rsidRPr="00D25B0C" w:rsidRDefault="00AE2096" w:rsidP="00867F10">
            <w:pPr>
              <w:rPr>
                <w:rFonts w:cstheme="minorHAnsi"/>
                <w:sz w:val="20"/>
                <w:szCs w:val="20"/>
              </w:rPr>
            </w:pPr>
          </w:p>
          <w:p w14:paraId="5CAA4625" w14:textId="77777777" w:rsidR="00AE2096" w:rsidRPr="00D25B0C" w:rsidRDefault="00AE2096" w:rsidP="00867F1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D4731" w:rsidRPr="00366619" w14:paraId="1BFAACA3" w14:textId="77777777" w:rsidTr="00E3670D">
        <w:trPr>
          <w:trHeight w:val="1373"/>
        </w:trPr>
        <w:tc>
          <w:tcPr>
            <w:tcW w:w="1753" w:type="dxa"/>
          </w:tcPr>
          <w:p w14:paraId="44401BBA" w14:textId="77777777" w:rsidR="00AE2096" w:rsidRPr="00D25B0C" w:rsidRDefault="00525274" w:rsidP="00DC502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>W</w:t>
            </w:r>
            <w:r w:rsidR="006C62EA" w:rsidRPr="00D25B0C">
              <w:rPr>
                <w:rFonts w:cstheme="minorHAnsi"/>
                <w:b/>
                <w:bCs/>
                <w:sz w:val="20"/>
                <w:szCs w:val="20"/>
              </w:rPr>
              <w:t>oensdag</w:t>
            </w:r>
            <w:r w:rsidR="00951A09" w:rsidRPr="00D25B0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60EED71D" w14:textId="0A17616F" w:rsidR="00525274" w:rsidRPr="00D25B0C" w:rsidRDefault="00780A13" w:rsidP="00DC5023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14 augustus</w:t>
            </w:r>
          </w:p>
        </w:tc>
        <w:tc>
          <w:tcPr>
            <w:tcW w:w="3132" w:type="dxa"/>
          </w:tcPr>
          <w:p w14:paraId="03435A43" w14:textId="2389BEF0" w:rsidR="0037146B" w:rsidRPr="00D25B0C" w:rsidRDefault="00E21FA1" w:rsidP="00867F10">
            <w:pPr>
              <w:rPr>
                <w:noProof/>
                <w:sz w:val="20"/>
                <w:szCs w:val="20"/>
              </w:rPr>
            </w:pPr>
            <w:r w:rsidRPr="00D25B0C">
              <w:rPr>
                <w:noProof/>
                <w:sz w:val="20"/>
                <w:szCs w:val="20"/>
              </w:rPr>
              <w:t xml:space="preserve">Bezoek </w:t>
            </w:r>
            <w:r w:rsidR="00780A13">
              <w:rPr>
                <w:noProof/>
                <w:sz w:val="20"/>
                <w:szCs w:val="20"/>
              </w:rPr>
              <w:t>aan Kasteel</w:t>
            </w:r>
            <w:r w:rsidRPr="00D25B0C">
              <w:rPr>
                <w:noProof/>
                <w:sz w:val="20"/>
                <w:szCs w:val="20"/>
              </w:rPr>
              <w:t xml:space="preserve"> </w:t>
            </w:r>
            <w:r w:rsidR="00566CBD">
              <w:rPr>
                <w:b/>
                <w:bCs/>
                <w:noProof/>
                <w:sz w:val="20"/>
                <w:szCs w:val="20"/>
              </w:rPr>
              <w:t>Warmelo te Diepenheim</w:t>
            </w:r>
          </w:p>
          <w:p w14:paraId="45BF6773" w14:textId="6788FAAE" w:rsidR="00574030" w:rsidRPr="00D25B0C" w:rsidRDefault="00F312A3" w:rsidP="00867F10">
            <w:pPr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05CE6A" wp14:editId="3F2EE5E7">
                  <wp:extent cx="998220" cy="797190"/>
                  <wp:effectExtent l="0" t="0" r="0" b="3175"/>
                  <wp:docPr id="40037711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602" cy="80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14:paraId="4C8EDC7B" w14:textId="77777777" w:rsidR="0087293D" w:rsidRPr="00D25B0C" w:rsidRDefault="0087293D" w:rsidP="00867F10">
            <w:pPr>
              <w:rPr>
                <w:rFonts w:cstheme="minorHAnsi"/>
                <w:sz w:val="20"/>
                <w:szCs w:val="20"/>
              </w:rPr>
            </w:pPr>
          </w:p>
          <w:p w14:paraId="5AF0808A" w14:textId="6727A56A" w:rsidR="005B25F7" w:rsidRPr="00D25B0C" w:rsidRDefault="00227F3A" w:rsidP="00867F10">
            <w:pPr>
              <w:rPr>
                <w:rFonts w:cstheme="minorHAnsi"/>
                <w:sz w:val="20"/>
                <w:szCs w:val="20"/>
              </w:rPr>
            </w:pPr>
            <w:r w:rsidRPr="00D25B0C">
              <w:rPr>
                <w:rFonts w:cstheme="minorHAnsi"/>
                <w:sz w:val="20"/>
                <w:szCs w:val="20"/>
              </w:rPr>
              <w:t>€</w:t>
            </w:r>
            <w:r w:rsidR="00332385" w:rsidRPr="00D25B0C">
              <w:rPr>
                <w:rFonts w:cstheme="minorHAnsi"/>
                <w:sz w:val="20"/>
                <w:szCs w:val="20"/>
              </w:rPr>
              <w:t>1</w:t>
            </w:r>
            <w:r w:rsidR="0009233E">
              <w:rPr>
                <w:rFonts w:cstheme="minorHAnsi"/>
                <w:sz w:val="20"/>
                <w:szCs w:val="20"/>
              </w:rPr>
              <w:t>1</w:t>
            </w:r>
            <w:r w:rsidR="00994D03" w:rsidRPr="00D25B0C">
              <w:rPr>
                <w:rFonts w:cstheme="minorHAnsi"/>
                <w:sz w:val="20"/>
                <w:szCs w:val="20"/>
              </w:rPr>
              <w:t>,00</w:t>
            </w:r>
            <w:r w:rsidR="005B25F7" w:rsidRPr="00D25B0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649" w:type="dxa"/>
          </w:tcPr>
          <w:p w14:paraId="4787E6CE" w14:textId="457A86C2" w:rsidR="00F07D00" w:rsidRPr="00D25B0C" w:rsidRDefault="00823920" w:rsidP="00867F1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Rollators worden aangeraden om mee te nemen</w:t>
            </w:r>
          </w:p>
          <w:p w14:paraId="65D54A70" w14:textId="77777777" w:rsidR="00E14DE3" w:rsidRDefault="00E14DE3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D81678D" w14:textId="3E7D3E8C" w:rsidR="00F07D00" w:rsidRPr="00D25B0C" w:rsidRDefault="00F07D00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 xml:space="preserve">Graag gepast </w:t>
            </w:r>
            <w:r w:rsidR="00A830D5" w:rsidRPr="00D25B0C">
              <w:rPr>
                <w:rFonts w:cstheme="minorHAnsi"/>
                <w:b/>
                <w:bCs/>
                <w:sz w:val="20"/>
                <w:szCs w:val="20"/>
              </w:rPr>
              <w:t>betalen</w:t>
            </w:r>
          </w:p>
          <w:p w14:paraId="57801F33" w14:textId="4157BFA0" w:rsidR="00D96346" w:rsidRPr="00D25B0C" w:rsidRDefault="00D96346" w:rsidP="00C35C7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2" w:type="dxa"/>
          </w:tcPr>
          <w:p w14:paraId="1C924BFF" w14:textId="2C202A44" w:rsidR="004351D8" w:rsidRPr="00D25B0C" w:rsidRDefault="00414369" w:rsidP="00867F10">
            <w:pPr>
              <w:rPr>
                <w:rFonts w:cstheme="minorHAnsi"/>
                <w:sz w:val="20"/>
                <w:szCs w:val="20"/>
              </w:rPr>
            </w:pPr>
            <w:r w:rsidRPr="00D25B0C">
              <w:rPr>
                <w:rFonts w:cstheme="minorHAnsi"/>
                <w:sz w:val="20"/>
                <w:szCs w:val="20"/>
              </w:rPr>
              <w:t xml:space="preserve">Vanaf </w:t>
            </w:r>
            <w:r w:rsidR="00EB2713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="00B976B5">
              <w:rPr>
                <w:rFonts w:cstheme="minorHAnsi"/>
                <w:b/>
                <w:bCs/>
                <w:sz w:val="20"/>
                <w:szCs w:val="20"/>
              </w:rPr>
              <w:t>2</w:t>
            </w:r>
            <w:r w:rsidR="00EB2713">
              <w:rPr>
                <w:rFonts w:cstheme="minorHAnsi"/>
                <w:b/>
                <w:bCs/>
                <w:sz w:val="20"/>
                <w:szCs w:val="20"/>
              </w:rPr>
              <w:t>.45</w:t>
            </w:r>
            <w:r w:rsidR="00846787">
              <w:rPr>
                <w:rFonts w:cstheme="minorHAnsi"/>
                <w:b/>
                <w:bCs/>
                <w:sz w:val="20"/>
                <w:szCs w:val="20"/>
              </w:rPr>
              <w:t>u</w:t>
            </w:r>
            <w:r w:rsidR="004351D8" w:rsidRPr="00D25B0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4E8C0A52" w14:textId="77777777" w:rsidR="00AE2096" w:rsidRPr="00D25B0C" w:rsidRDefault="00AE2096" w:rsidP="00867F10">
            <w:pPr>
              <w:rPr>
                <w:rFonts w:cstheme="minorHAnsi"/>
                <w:sz w:val="20"/>
                <w:szCs w:val="20"/>
              </w:rPr>
            </w:pPr>
          </w:p>
          <w:p w14:paraId="6D74CC5F" w14:textId="77777777" w:rsidR="00AE2096" w:rsidRPr="00D25B0C" w:rsidRDefault="00AE2096" w:rsidP="00867F10">
            <w:pPr>
              <w:rPr>
                <w:rFonts w:cstheme="minorHAnsi"/>
                <w:sz w:val="20"/>
                <w:szCs w:val="20"/>
              </w:rPr>
            </w:pPr>
          </w:p>
          <w:p w14:paraId="34D13786" w14:textId="77777777" w:rsidR="00AE2096" w:rsidRPr="00D25B0C" w:rsidRDefault="00AE2096" w:rsidP="00867F10">
            <w:pPr>
              <w:rPr>
                <w:rFonts w:cstheme="minorHAnsi"/>
                <w:sz w:val="20"/>
                <w:szCs w:val="20"/>
              </w:rPr>
            </w:pPr>
          </w:p>
          <w:p w14:paraId="594BCF71" w14:textId="77777777" w:rsidR="00AE2096" w:rsidRPr="00D25B0C" w:rsidRDefault="00AE2096" w:rsidP="00867F10">
            <w:pPr>
              <w:rPr>
                <w:rFonts w:cstheme="minorHAnsi"/>
                <w:sz w:val="20"/>
                <w:szCs w:val="20"/>
              </w:rPr>
            </w:pPr>
          </w:p>
          <w:p w14:paraId="4C6211FE" w14:textId="77777777" w:rsidR="00AE2096" w:rsidRPr="00D25B0C" w:rsidRDefault="00AE2096" w:rsidP="00867F10">
            <w:pPr>
              <w:rPr>
                <w:rFonts w:cstheme="minorHAnsi"/>
                <w:sz w:val="20"/>
                <w:szCs w:val="20"/>
              </w:rPr>
            </w:pPr>
          </w:p>
          <w:p w14:paraId="69592559" w14:textId="77777777" w:rsidR="00AE2096" w:rsidRPr="00D25B0C" w:rsidRDefault="00AE2096" w:rsidP="00867F1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D4731" w:rsidRPr="00366619" w14:paraId="3617477A" w14:textId="77777777" w:rsidTr="00E3670D">
        <w:trPr>
          <w:trHeight w:val="1245"/>
        </w:trPr>
        <w:tc>
          <w:tcPr>
            <w:tcW w:w="1753" w:type="dxa"/>
          </w:tcPr>
          <w:p w14:paraId="52C29419" w14:textId="2E00A1BE" w:rsidR="00D9356D" w:rsidRPr="00D25B0C" w:rsidRDefault="00795753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Dinsdag</w:t>
            </w:r>
          </w:p>
          <w:p w14:paraId="7BC7E2E8" w14:textId="6048163F" w:rsidR="00EA4FC2" w:rsidRPr="00D25B0C" w:rsidRDefault="00795753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20 augustus</w:t>
            </w:r>
          </w:p>
          <w:p w14:paraId="30BDD4D4" w14:textId="6A5C0C05" w:rsidR="004351D8" w:rsidRPr="00D25B0C" w:rsidRDefault="004351D8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7CEDE31" w14:textId="77777777" w:rsidR="00C677C6" w:rsidRDefault="00F6648D" w:rsidP="00290AD9">
            <w:pPr>
              <w:rPr>
                <w:b/>
                <w:bCs/>
                <w:noProof/>
                <w:sz w:val="20"/>
                <w:szCs w:val="20"/>
              </w:rPr>
            </w:pPr>
            <w:r w:rsidRPr="00D25B0C">
              <w:rPr>
                <w:noProof/>
                <w:sz w:val="20"/>
                <w:szCs w:val="20"/>
              </w:rPr>
              <w:t xml:space="preserve">Bezoek </w:t>
            </w:r>
            <w:r w:rsidR="00B6307B">
              <w:rPr>
                <w:noProof/>
                <w:sz w:val="20"/>
                <w:szCs w:val="20"/>
              </w:rPr>
              <w:t xml:space="preserve">en </w:t>
            </w:r>
            <w:r w:rsidR="00B6307B" w:rsidRPr="00D86948">
              <w:rPr>
                <w:b/>
                <w:bCs/>
                <w:noProof/>
                <w:sz w:val="20"/>
                <w:szCs w:val="20"/>
              </w:rPr>
              <w:t>Vaartocht in</w:t>
            </w:r>
            <w:r w:rsidR="00B6307B">
              <w:rPr>
                <w:noProof/>
                <w:sz w:val="20"/>
                <w:szCs w:val="20"/>
              </w:rPr>
              <w:t xml:space="preserve"> </w:t>
            </w:r>
            <w:r w:rsidR="00B6307B" w:rsidRPr="00DE5F2A">
              <w:rPr>
                <w:b/>
                <w:bCs/>
                <w:noProof/>
                <w:sz w:val="20"/>
                <w:szCs w:val="20"/>
              </w:rPr>
              <w:t>Giethoorn</w:t>
            </w:r>
          </w:p>
          <w:p w14:paraId="15A88B1D" w14:textId="442C6FEE" w:rsidR="007E4426" w:rsidRPr="000060C9" w:rsidRDefault="00F6648D" w:rsidP="00290AD9">
            <w:pPr>
              <w:rPr>
                <w:b/>
                <w:bCs/>
                <w:noProof/>
                <w:sz w:val="20"/>
                <w:szCs w:val="20"/>
              </w:rPr>
            </w:pPr>
            <w:r w:rsidRPr="00DE5F2A">
              <w:rPr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7D9A8D92" w14:textId="45D0581C" w:rsidR="00521B14" w:rsidRPr="00D25B0C" w:rsidRDefault="00D779FF" w:rsidP="00290AD9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D115D8" wp14:editId="5290FC07">
                  <wp:extent cx="1071300" cy="874800"/>
                  <wp:effectExtent l="0" t="0" r="0" b="1905"/>
                  <wp:docPr id="6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15" cy="90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14:paraId="51ED340D" w14:textId="77777777" w:rsidR="0087293D" w:rsidRPr="00D25B0C" w:rsidRDefault="0087293D" w:rsidP="00867F10">
            <w:pPr>
              <w:rPr>
                <w:rFonts w:cstheme="minorHAnsi"/>
                <w:sz w:val="20"/>
                <w:szCs w:val="20"/>
              </w:rPr>
            </w:pPr>
          </w:p>
          <w:p w14:paraId="2D3621F6" w14:textId="725C1D07" w:rsidR="004351D8" w:rsidRPr="00D25B0C" w:rsidRDefault="008168F9" w:rsidP="00867F10">
            <w:pPr>
              <w:rPr>
                <w:rFonts w:cstheme="minorHAnsi"/>
                <w:sz w:val="20"/>
                <w:szCs w:val="20"/>
              </w:rPr>
            </w:pPr>
            <w:r w:rsidRPr="00D25B0C">
              <w:rPr>
                <w:rFonts w:cstheme="minorHAnsi"/>
                <w:sz w:val="20"/>
                <w:szCs w:val="20"/>
              </w:rPr>
              <w:t>€</w:t>
            </w:r>
            <w:r w:rsidR="00C95507">
              <w:rPr>
                <w:rFonts w:cstheme="minorHAnsi"/>
                <w:sz w:val="20"/>
                <w:szCs w:val="20"/>
              </w:rPr>
              <w:t>2</w:t>
            </w:r>
            <w:r w:rsidR="000E2D56" w:rsidRPr="00D25B0C">
              <w:rPr>
                <w:rFonts w:cstheme="minorHAnsi"/>
                <w:sz w:val="20"/>
                <w:szCs w:val="20"/>
              </w:rPr>
              <w:t>2</w:t>
            </w:r>
            <w:r w:rsidR="00420AAF" w:rsidRPr="00D25B0C">
              <w:rPr>
                <w:rFonts w:cstheme="minorHAnsi"/>
                <w:sz w:val="20"/>
                <w:szCs w:val="20"/>
              </w:rPr>
              <w:t>,</w:t>
            </w:r>
            <w:r w:rsidR="00FD1904" w:rsidRPr="00D25B0C">
              <w:rPr>
                <w:rFonts w:cstheme="minorHAnsi"/>
                <w:sz w:val="20"/>
                <w:szCs w:val="20"/>
              </w:rPr>
              <w:t>-</w:t>
            </w:r>
            <w:r w:rsidRPr="00D25B0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649" w:type="dxa"/>
          </w:tcPr>
          <w:p w14:paraId="13F29729" w14:textId="1ACD7889" w:rsidR="00714E51" w:rsidRPr="00D25B0C" w:rsidRDefault="00D9317F" w:rsidP="000C25C7">
            <w:pPr>
              <w:rPr>
                <w:sz w:val="20"/>
                <w:szCs w:val="20"/>
              </w:rPr>
            </w:pPr>
            <w:r w:rsidRPr="00E503D8">
              <w:rPr>
                <w:b/>
                <w:bCs/>
                <w:sz w:val="20"/>
                <w:szCs w:val="20"/>
              </w:rPr>
              <w:t>U moet zelf voor een lunchpakket zorgen</w:t>
            </w:r>
            <w:r w:rsidR="001023C0">
              <w:rPr>
                <w:sz w:val="20"/>
                <w:szCs w:val="20"/>
              </w:rPr>
              <w:t>, wel is er koffie/thee vanuit de Welle tijdens die lunch</w:t>
            </w:r>
          </w:p>
          <w:p w14:paraId="2B781858" w14:textId="77777777" w:rsidR="00A830D5" w:rsidRPr="00D25B0C" w:rsidRDefault="00A830D5" w:rsidP="000C25C7">
            <w:pPr>
              <w:rPr>
                <w:sz w:val="20"/>
                <w:szCs w:val="20"/>
              </w:rPr>
            </w:pPr>
          </w:p>
          <w:p w14:paraId="10C1A107" w14:textId="3DDD4169" w:rsidR="00A830D5" w:rsidRPr="00D25B0C" w:rsidRDefault="00DC7A89" w:rsidP="000C25C7">
            <w:pPr>
              <w:rPr>
                <w:b/>
                <w:bCs/>
                <w:sz w:val="20"/>
                <w:szCs w:val="20"/>
              </w:rPr>
            </w:pPr>
            <w:r w:rsidRPr="00D25B0C">
              <w:rPr>
                <w:b/>
                <w:bCs/>
                <w:sz w:val="20"/>
                <w:szCs w:val="20"/>
              </w:rPr>
              <w:t>Graag gepast betalen</w:t>
            </w:r>
          </w:p>
        </w:tc>
        <w:tc>
          <w:tcPr>
            <w:tcW w:w="1392" w:type="dxa"/>
          </w:tcPr>
          <w:p w14:paraId="3FE02B1E" w14:textId="77777777" w:rsidR="00414369" w:rsidRPr="00D25B0C" w:rsidRDefault="00414369" w:rsidP="003C4F48">
            <w:pPr>
              <w:rPr>
                <w:rFonts w:cstheme="minorHAnsi"/>
                <w:sz w:val="20"/>
                <w:szCs w:val="20"/>
              </w:rPr>
            </w:pPr>
            <w:r w:rsidRPr="00D25B0C">
              <w:rPr>
                <w:rFonts w:cstheme="minorHAnsi"/>
                <w:sz w:val="20"/>
                <w:szCs w:val="20"/>
              </w:rPr>
              <w:t>Vanaf</w:t>
            </w:r>
          </w:p>
          <w:p w14:paraId="6F4B4808" w14:textId="52996176" w:rsidR="00846787" w:rsidRPr="00D25B0C" w:rsidRDefault="007E32E3" w:rsidP="00846787">
            <w:pPr>
              <w:rPr>
                <w:rFonts w:cstheme="minorHAnsi"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>11.</w:t>
            </w:r>
            <w:r w:rsidR="00846787">
              <w:rPr>
                <w:rFonts w:cstheme="minorHAnsi"/>
                <w:b/>
                <w:bCs/>
                <w:sz w:val="20"/>
                <w:szCs w:val="20"/>
              </w:rPr>
              <w:t xml:space="preserve">30u </w:t>
            </w:r>
            <w:r w:rsidR="00C05358">
              <w:rPr>
                <w:rFonts w:cstheme="minorHAnsi"/>
                <w:b/>
                <w:bCs/>
                <w:sz w:val="20"/>
                <w:szCs w:val="20"/>
              </w:rPr>
              <w:t xml:space="preserve">en </w:t>
            </w:r>
            <w:r w:rsidR="00846787">
              <w:rPr>
                <w:rFonts w:cstheme="minorHAnsi"/>
                <w:b/>
                <w:bCs/>
                <w:sz w:val="20"/>
                <w:szCs w:val="20"/>
              </w:rPr>
              <w:t>Enter om 12.00u</w:t>
            </w:r>
          </w:p>
        </w:tc>
      </w:tr>
      <w:tr w:rsidR="00AD4731" w:rsidRPr="00366619" w14:paraId="3DE724F8" w14:textId="77777777" w:rsidTr="00E3670D">
        <w:trPr>
          <w:trHeight w:val="1245"/>
        </w:trPr>
        <w:tc>
          <w:tcPr>
            <w:tcW w:w="1753" w:type="dxa"/>
          </w:tcPr>
          <w:p w14:paraId="0EBA3987" w14:textId="1BC887A2" w:rsidR="009257CB" w:rsidRPr="00D25B0C" w:rsidRDefault="0092453B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>Woensdag</w:t>
            </w:r>
            <w:r w:rsidR="00D45641" w:rsidRPr="00D25B0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A8527F">
              <w:rPr>
                <w:rFonts w:cstheme="minorHAnsi"/>
                <w:b/>
                <w:bCs/>
                <w:sz w:val="20"/>
                <w:szCs w:val="20"/>
              </w:rPr>
              <w:t>28 augustus</w:t>
            </w:r>
          </w:p>
        </w:tc>
        <w:tc>
          <w:tcPr>
            <w:tcW w:w="3132" w:type="dxa"/>
          </w:tcPr>
          <w:p w14:paraId="5F344919" w14:textId="77777777" w:rsidR="00781B7D" w:rsidRDefault="00B84A6C" w:rsidP="00290AD9">
            <w:pPr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Bezoek aan </w:t>
            </w:r>
            <w:r w:rsidRPr="00026EF1">
              <w:rPr>
                <w:b/>
                <w:sz w:val="20"/>
                <w:szCs w:val="20"/>
              </w:rPr>
              <w:t>Paleis Het Loo te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026EF1">
              <w:rPr>
                <w:b/>
                <w:sz w:val="20"/>
                <w:szCs w:val="20"/>
              </w:rPr>
              <w:t>Apeldoorn</w:t>
            </w:r>
          </w:p>
          <w:p w14:paraId="193D9C67" w14:textId="61D41493" w:rsidR="00026EF1" w:rsidRPr="00D25B0C" w:rsidRDefault="00C95934" w:rsidP="00290AD9">
            <w:pPr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26447D" wp14:editId="386766D5">
                  <wp:extent cx="998220" cy="876300"/>
                  <wp:effectExtent l="0" t="0" r="0" b="0"/>
                  <wp:docPr id="12" name="Afbeelding 11" descr="paleis het loo van go-kids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leis het loo van go-kids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14:paraId="7DEF4553" w14:textId="77777777" w:rsidR="006952B0" w:rsidRPr="00D25B0C" w:rsidRDefault="006952B0" w:rsidP="00867F10">
            <w:pPr>
              <w:rPr>
                <w:rFonts w:cstheme="minorHAnsi"/>
                <w:sz w:val="20"/>
                <w:szCs w:val="20"/>
              </w:rPr>
            </w:pPr>
          </w:p>
          <w:p w14:paraId="6BA5E346" w14:textId="0AD4EFCE" w:rsidR="009257CB" w:rsidRPr="00D25B0C" w:rsidRDefault="006952B0" w:rsidP="00867F10">
            <w:pPr>
              <w:rPr>
                <w:rFonts w:cstheme="minorHAnsi"/>
                <w:sz w:val="20"/>
                <w:szCs w:val="20"/>
              </w:rPr>
            </w:pPr>
            <w:r w:rsidRPr="00D25B0C">
              <w:rPr>
                <w:rFonts w:cstheme="minorHAnsi"/>
                <w:sz w:val="20"/>
                <w:szCs w:val="20"/>
              </w:rPr>
              <w:t>€</w:t>
            </w:r>
            <w:r w:rsidR="00B93DD0">
              <w:rPr>
                <w:rFonts w:cstheme="minorHAnsi"/>
                <w:sz w:val="20"/>
                <w:szCs w:val="20"/>
              </w:rPr>
              <w:t>29</w:t>
            </w:r>
            <w:r w:rsidRPr="00D25B0C">
              <w:rPr>
                <w:rFonts w:cstheme="minorHAnsi"/>
                <w:sz w:val="20"/>
                <w:szCs w:val="20"/>
              </w:rPr>
              <w:t>,</w:t>
            </w:r>
            <w:r w:rsidR="00D8177E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2649" w:type="dxa"/>
          </w:tcPr>
          <w:p w14:paraId="69B12203" w14:textId="77777777" w:rsidR="00CB4251" w:rsidRPr="00D25B0C" w:rsidRDefault="00CB4251" w:rsidP="00CB4251">
            <w:pPr>
              <w:rPr>
                <w:sz w:val="20"/>
                <w:szCs w:val="20"/>
              </w:rPr>
            </w:pPr>
            <w:r w:rsidRPr="00E503D8">
              <w:rPr>
                <w:b/>
                <w:bCs/>
                <w:sz w:val="20"/>
                <w:szCs w:val="20"/>
              </w:rPr>
              <w:t>U moet zelf voor een lunchpakket zorgen</w:t>
            </w:r>
            <w:r>
              <w:rPr>
                <w:sz w:val="20"/>
                <w:szCs w:val="20"/>
              </w:rPr>
              <w:t>, wel is er koffie/thee vanuit de Welle tijdens die lunch</w:t>
            </w:r>
          </w:p>
          <w:p w14:paraId="5E3BCC4C" w14:textId="77777777" w:rsidR="00543BD3" w:rsidRPr="00D25B0C" w:rsidRDefault="00543BD3" w:rsidP="00867F10">
            <w:pPr>
              <w:rPr>
                <w:rFonts w:cstheme="minorHAnsi"/>
                <w:sz w:val="20"/>
                <w:szCs w:val="20"/>
              </w:rPr>
            </w:pPr>
          </w:p>
          <w:p w14:paraId="704BBF4D" w14:textId="77777777" w:rsidR="00E503D8" w:rsidRDefault="00166478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>Graag gepast betalen</w:t>
            </w:r>
          </w:p>
          <w:p w14:paraId="560CD5B0" w14:textId="7DBA5494" w:rsidR="00543BD3" w:rsidRPr="00D25B0C" w:rsidRDefault="00166478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92" w:type="dxa"/>
          </w:tcPr>
          <w:p w14:paraId="487AEA9F" w14:textId="36D66CDC" w:rsidR="009257CB" w:rsidRPr="00D25B0C" w:rsidRDefault="00414369" w:rsidP="00867F10">
            <w:pPr>
              <w:rPr>
                <w:rFonts w:cstheme="minorHAnsi"/>
                <w:sz w:val="20"/>
                <w:szCs w:val="20"/>
              </w:rPr>
            </w:pPr>
            <w:r w:rsidRPr="00D25B0C">
              <w:rPr>
                <w:rFonts w:cstheme="minorHAnsi"/>
                <w:sz w:val="20"/>
                <w:szCs w:val="20"/>
              </w:rPr>
              <w:t>Vanaf</w:t>
            </w:r>
          </w:p>
          <w:p w14:paraId="456E9216" w14:textId="4F8EF628" w:rsidR="003C1B68" w:rsidRPr="00D25B0C" w:rsidRDefault="003C1B68" w:rsidP="00867F1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25B0C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="00B93DD0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Pr="00D25B0C">
              <w:rPr>
                <w:rFonts w:cstheme="minorHAnsi"/>
                <w:b/>
                <w:bCs/>
                <w:sz w:val="20"/>
                <w:szCs w:val="20"/>
              </w:rPr>
              <w:t>.00</w:t>
            </w:r>
            <w:r w:rsidR="00B93DD0">
              <w:rPr>
                <w:rFonts w:cstheme="minorHAnsi"/>
                <w:b/>
                <w:bCs/>
                <w:sz w:val="20"/>
                <w:szCs w:val="20"/>
              </w:rPr>
              <w:t xml:space="preserve">u </w:t>
            </w:r>
            <w:r w:rsidR="0035448D">
              <w:rPr>
                <w:rFonts w:cstheme="minorHAnsi"/>
                <w:b/>
                <w:bCs/>
                <w:sz w:val="20"/>
                <w:szCs w:val="20"/>
              </w:rPr>
              <w:t xml:space="preserve">en </w:t>
            </w:r>
            <w:r w:rsidR="00B93DD0">
              <w:rPr>
                <w:rFonts w:cstheme="minorHAnsi"/>
                <w:b/>
                <w:bCs/>
                <w:sz w:val="20"/>
                <w:szCs w:val="20"/>
              </w:rPr>
              <w:t>Enter</w:t>
            </w:r>
            <w:r w:rsidR="00DB2D6B">
              <w:rPr>
                <w:rFonts w:cstheme="minorHAnsi"/>
                <w:b/>
                <w:bCs/>
                <w:sz w:val="20"/>
                <w:szCs w:val="20"/>
              </w:rPr>
              <w:t xml:space="preserve"> 11.30u</w:t>
            </w:r>
            <w:r w:rsidRPr="00D25B0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08DC01FE" w14:textId="63E9860B" w:rsidR="00AE2096" w:rsidRPr="00AE2096" w:rsidRDefault="00AE2096" w:rsidP="0087662C">
      <w:pPr>
        <w:rPr>
          <w:rFonts w:cstheme="minorHAnsi"/>
        </w:rPr>
      </w:pPr>
      <w:r w:rsidRPr="00366619">
        <w:rPr>
          <w:rFonts w:cstheme="minorHAnsi"/>
          <w:i/>
          <w:iCs/>
        </w:rPr>
        <w:t xml:space="preserve">Neem dan contact op met De Welle, </w:t>
      </w:r>
      <w:r w:rsidRPr="00AE2096">
        <w:rPr>
          <w:rFonts w:cstheme="minorHAnsi"/>
          <w:i/>
          <w:iCs/>
        </w:rPr>
        <w:t xml:space="preserve">telefoon </w:t>
      </w:r>
      <w:r w:rsidR="0013265D" w:rsidRPr="00AE2096">
        <w:rPr>
          <w:rStyle w:val="Standaardalinea-lettertype1"/>
          <w:rFonts w:cstheme="minorHAnsi"/>
          <w:i/>
          <w:iCs/>
        </w:rPr>
        <w:t>0546-571693</w:t>
      </w:r>
      <w:r w:rsidR="009C523A" w:rsidRPr="00AE2096">
        <w:rPr>
          <w:rStyle w:val="Standaardalinea-lettertype1"/>
          <w:rFonts w:cstheme="minorHAnsi"/>
          <w:i/>
          <w:iCs/>
        </w:rPr>
        <w:br/>
      </w:r>
      <w:r w:rsidR="0013265D" w:rsidRPr="00AE2096">
        <w:rPr>
          <w:rFonts w:cstheme="minorHAnsi"/>
          <w:i/>
          <w:iCs/>
          <w:noProof/>
        </w:rPr>
        <w:t>(maandag t/m vrijdag 9.00 tot 12.30)</w:t>
      </w:r>
      <w:bookmarkEnd w:id="0"/>
    </w:p>
    <w:sectPr w:rsidR="00AE2096" w:rsidRPr="00AE2096" w:rsidSect="00D2098F">
      <w:headerReference w:type="default" r:id="rId13"/>
      <w:pgSz w:w="11906" w:h="16838"/>
      <w:pgMar w:top="2381" w:right="1134" w:bottom="3289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C031A0" w14:textId="77777777" w:rsidR="008E64F6" w:rsidRDefault="008E64F6" w:rsidP="00321044">
      <w:r>
        <w:separator/>
      </w:r>
    </w:p>
  </w:endnote>
  <w:endnote w:type="continuationSeparator" w:id="0">
    <w:p w14:paraId="38B1C816" w14:textId="77777777" w:rsidR="008E64F6" w:rsidRDefault="008E64F6" w:rsidP="00321044">
      <w:r>
        <w:continuationSeparator/>
      </w:r>
    </w:p>
  </w:endnote>
  <w:endnote w:type="continuationNotice" w:id="1">
    <w:p w14:paraId="51D1B588" w14:textId="77777777" w:rsidR="008E64F6" w:rsidRDefault="008E64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D53FF2" w14:textId="77777777" w:rsidR="008E64F6" w:rsidRDefault="008E64F6" w:rsidP="00321044">
      <w:r>
        <w:separator/>
      </w:r>
    </w:p>
  </w:footnote>
  <w:footnote w:type="continuationSeparator" w:id="0">
    <w:p w14:paraId="17C780B1" w14:textId="77777777" w:rsidR="008E64F6" w:rsidRDefault="008E64F6" w:rsidP="00321044">
      <w:r>
        <w:continuationSeparator/>
      </w:r>
    </w:p>
  </w:footnote>
  <w:footnote w:type="continuationNotice" w:id="1">
    <w:p w14:paraId="3EF884FE" w14:textId="77777777" w:rsidR="008E64F6" w:rsidRDefault="008E64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E2F15" w14:textId="43E103C8" w:rsidR="003339BD" w:rsidRDefault="00321044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334265" wp14:editId="2586D59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99" cy="10684797"/>
          <wp:effectExtent l="0" t="0" r="0" b="0"/>
          <wp:wrapNone/>
          <wp:docPr id="1101828517" name="Afbeelding 11018285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828517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99" cy="10684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1D8"/>
    <w:rsid w:val="000060C9"/>
    <w:rsid w:val="0000784D"/>
    <w:rsid w:val="00007B6E"/>
    <w:rsid w:val="000110A0"/>
    <w:rsid w:val="00011C3D"/>
    <w:rsid w:val="00017628"/>
    <w:rsid w:val="00023C47"/>
    <w:rsid w:val="0002531B"/>
    <w:rsid w:val="00026EF1"/>
    <w:rsid w:val="00030FC7"/>
    <w:rsid w:val="00045A60"/>
    <w:rsid w:val="000510D5"/>
    <w:rsid w:val="00055AEB"/>
    <w:rsid w:val="00064CB6"/>
    <w:rsid w:val="0006551E"/>
    <w:rsid w:val="000736EA"/>
    <w:rsid w:val="00076D69"/>
    <w:rsid w:val="00076D7F"/>
    <w:rsid w:val="00083E96"/>
    <w:rsid w:val="0008474C"/>
    <w:rsid w:val="0008515E"/>
    <w:rsid w:val="0009233E"/>
    <w:rsid w:val="000945AA"/>
    <w:rsid w:val="000A774F"/>
    <w:rsid w:val="000C0841"/>
    <w:rsid w:val="000C0A42"/>
    <w:rsid w:val="000C25C7"/>
    <w:rsid w:val="000C4E4E"/>
    <w:rsid w:val="000C7607"/>
    <w:rsid w:val="000E20F7"/>
    <w:rsid w:val="000E2D56"/>
    <w:rsid w:val="000E5AB1"/>
    <w:rsid w:val="001023C0"/>
    <w:rsid w:val="00102935"/>
    <w:rsid w:val="001049AE"/>
    <w:rsid w:val="00107ADD"/>
    <w:rsid w:val="001265A4"/>
    <w:rsid w:val="00127F1A"/>
    <w:rsid w:val="0013265D"/>
    <w:rsid w:val="00133AD1"/>
    <w:rsid w:val="001374AD"/>
    <w:rsid w:val="0015188F"/>
    <w:rsid w:val="00155BD9"/>
    <w:rsid w:val="0016308C"/>
    <w:rsid w:val="00166478"/>
    <w:rsid w:val="001718F0"/>
    <w:rsid w:val="001726FE"/>
    <w:rsid w:val="001727F1"/>
    <w:rsid w:val="00172D6D"/>
    <w:rsid w:val="001817DC"/>
    <w:rsid w:val="00192CD6"/>
    <w:rsid w:val="00193237"/>
    <w:rsid w:val="001C6F8C"/>
    <w:rsid w:val="001D0A17"/>
    <w:rsid w:val="001F5EBB"/>
    <w:rsid w:val="00200710"/>
    <w:rsid w:val="0021345F"/>
    <w:rsid w:val="00227F3A"/>
    <w:rsid w:val="00230527"/>
    <w:rsid w:val="002324C4"/>
    <w:rsid w:val="00232FAC"/>
    <w:rsid w:val="00244431"/>
    <w:rsid w:val="00244799"/>
    <w:rsid w:val="00245A89"/>
    <w:rsid w:val="002755D0"/>
    <w:rsid w:val="0028682C"/>
    <w:rsid w:val="00286C7B"/>
    <w:rsid w:val="00290AD9"/>
    <w:rsid w:val="0029181C"/>
    <w:rsid w:val="00292124"/>
    <w:rsid w:val="0029567C"/>
    <w:rsid w:val="002A475E"/>
    <w:rsid w:val="002B0BE1"/>
    <w:rsid w:val="002C2572"/>
    <w:rsid w:val="002C5C7D"/>
    <w:rsid w:val="002D298E"/>
    <w:rsid w:val="002D36E5"/>
    <w:rsid w:val="002E09C8"/>
    <w:rsid w:val="002E32E9"/>
    <w:rsid w:val="002E7ED5"/>
    <w:rsid w:val="002F5A53"/>
    <w:rsid w:val="002F5E9C"/>
    <w:rsid w:val="00300699"/>
    <w:rsid w:val="00311443"/>
    <w:rsid w:val="003159FF"/>
    <w:rsid w:val="003177BB"/>
    <w:rsid w:val="00317EF2"/>
    <w:rsid w:val="00320D8A"/>
    <w:rsid w:val="00321044"/>
    <w:rsid w:val="00323A21"/>
    <w:rsid w:val="00332200"/>
    <w:rsid w:val="00332385"/>
    <w:rsid w:val="003339BD"/>
    <w:rsid w:val="00334202"/>
    <w:rsid w:val="00337C8B"/>
    <w:rsid w:val="00350F7F"/>
    <w:rsid w:val="0035448D"/>
    <w:rsid w:val="00361777"/>
    <w:rsid w:val="00363390"/>
    <w:rsid w:val="00365961"/>
    <w:rsid w:val="003712B0"/>
    <w:rsid w:val="0037146B"/>
    <w:rsid w:val="00380509"/>
    <w:rsid w:val="003A4FAC"/>
    <w:rsid w:val="003C1B68"/>
    <w:rsid w:val="003C4F48"/>
    <w:rsid w:val="003E4EC7"/>
    <w:rsid w:val="003E4ED8"/>
    <w:rsid w:val="003F4A79"/>
    <w:rsid w:val="003F7EC4"/>
    <w:rsid w:val="00412B4F"/>
    <w:rsid w:val="00414369"/>
    <w:rsid w:val="004148AC"/>
    <w:rsid w:val="00415CA4"/>
    <w:rsid w:val="00420AAF"/>
    <w:rsid w:val="0042374E"/>
    <w:rsid w:val="004261F6"/>
    <w:rsid w:val="004351D8"/>
    <w:rsid w:val="00460F00"/>
    <w:rsid w:val="0046369F"/>
    <w:rsid w:val="00465682"/>
    <w:rsid w:val="0047357A"/>
    <w:rsid w:val="0047746B"/>
    <w:rsid w:val="00484E1E"/>
    <w:rsid w:val="0049778F"/>
    <w:rsid w:val="004A2DF6"/>
    <w:rsid w:val="004A5EAC"/>
    <w:rsid w:val="004B4E3F"/>
    <w:rsid w:val="004C512F"/>
    <w:rsid w:val="004D2DBD"/>
    <w:rsid w:val="004F38CA"/>
    <w:rsid w:val="004F616C"/>
    <w:rsid w:val="005019C2"/>
    <w:rsid w:val="00502C58"/>
    <w:rsid w:val="005033EC"/>
    <w:rsid w:val="00505E44"/>
    <w:rsid w:val="00513A61"/>
    <w:rsid w:val="00521B14"/>
    <w:rsid w:val="00525250"/>
    <w:rsid w:val="00525274"/>
    <w:rsid w:val="0053146D"/>
    <w:rsid w:val="005341D8"/>
    <w:rsid w:val="00537068"/>
    <w:rsid w:val="005401EC"/>
    <w:rsid w:val="0054393F"/>
    <w:rsid w:val="00543BD3"/>
    <w:rsid w:val="0054570B"/>
    <w:rsid w:val="0055508F"/>
    <w:rsid w:val="00561ACA"/>
    <w:rsid w:val="00563AD2"/>
    <w:rsid w:val="00566CBD"/>
    <w:rsid w:val="005721A1"/>
    <w:rsid w:val="00574030"/>
    <w:rsid w:val="00580D1D"/>
    <w:rsid w:val="0059006F"/>
    <w:rsid w:val="0059022B"/>
    <w:rsid w:val="00595249"/>
    <w:rsid w:val="00595D5B"/>
    <w:rsid w:val="005A03A0"/>
    <w:rsid w:val="005A432B"/>
    <w:rsid w:val="005A4AF5"/>
    <w:rsid w:val="005B25F7"/>
    <w:rsid w:val="005B3820"/>
    <w:rsid w:val="005B6105"/>
    <w:rsid w:val="005C1314"/>
    <w:rsid w:val="005C350E"/>
    <w:rsid w:val="005E1622"/>
    <w:rsid w:val="005F00CA"/>
    <w:rsid w:val="005F662F"/>
    <w:rsid w:val="00612E49"/>
    <w:rsid w:val="00613F01"/>
    <w:rsid w:val="00634513"/>
    <w:rsid w:val="0066319F"/>
    <w:rsid w:val="00667329"/>
    <w:rsid w:val="006710CA"/>
    <w:rsid w:val="00681730"/>
    <w:rsid w:val="006866C8"/>
    <w:rsid w:val="006916B7"/>
    <w:rsid w:val="006952B0"/>
    <w:rsid w:val="00697BD6"/>
    <w:rsid w:val="006A0E19"/>
    <w:rsid w:val="006B1EAD"/>
    <w:rsid w:val="006B76C8"/>
    <w:rsid w:val="006C1F05"/>
    <w:rsid w:val="006C62EA"/>
    <w:rsid w:val="006D7F1F"/>
    <w:rsid w:val="006F0106"/>
    <w:rsid w:val="0070257A"/>
    <w:rsid w:val="00702CAF"/>
    <w:rsid w:val="00702CF6"/>
    <w:rsid w:val="00714E51"/>
    <w:rsid w:val="00716332"/>
    <w:rsid w:val="00780A13"/>
    <w:rsid w:val="00781B7D"/>
    <w:rsid w:val="00783D27"/>
    <w:rsid w:val="00795753"/>
    <w:rsid w:val="007A0400"/>
    <w:rsid w:val="007A6FF3"/>
    <w:rsid w:val="007A7AD0"/>
    <w:rsid w:val="007B2B0E"/>
    <w:rsid w:val="007C465A"/>
    <w:rsid w:val="007D57C4"/>
    <w:rsid w:val="007D7F8D"/>
    <w:rsid w:val="007E32E3"/>
    <w:rsid w:val="007E4426"/>
    <w:rsid w:val="007E4558"/>
    <w:rsid w:val="007E658F"/>
    <w:rsid w:val="007F5550"/>
    <w:rsid w:val="007F6BF6"/>
    <w:rsid w:val="00800C09"/>
    <w:rsid w:val="00805F0E"/>
    <w:rsid w:val="0081226E"/>
    <w:rsid w:val="00814A20"/>
    <w:rsid w:val="008168F9"/>
    <w:rsid w:val="00821FA3"/>
    <w:rsid w:val="00823920"/>
    <w:rsid w:val="008305DB"/>
    <w:rsid w:val="00830F30"/>
    <w:rsid w:val="00831957"/>
    <w:rsid w:val="00845F0D"/>
    <w:rsid w:val="00846787"/>
    <w:rsid w:val="00854689"/>
    <w:rsid w:val="008548E8"/>
    <w:rsid w:val="0087293D"/>
    <w:rsid w:val="00875588"/>
    <w:rsid w:val="0087662C"/>
    <w:rsid w:val="00881C88"/>
    <w:rsid w:val="00890023"/>
    <w:rsid w:val="0089217B"/>
    <w:rsid w:val="00892E0E"/>
    <w:rsid w:val="008930C6"/>
    <w:rsid w:val="008D20C8"/>
    <w:rsid w:val="008E64F6"/>
    <w:rsid w:val="008F3514"/>
    <w:rsid w:val="00910CDB"/>
    <w:rsid w:val="009178D6"/>
    <w:rsid w:val="00923ABD"/>
    <w:rsid w:val="0092453B"/>
    <w:rsid w:val="009257CB"/>
    <w:rsid w:val="00940D8E"/>
    <w:rsid w:val="0094168A"/>
    <w:rsid w:val="009418E8"/>
    <w:rsid w:val="009421F1"/>
    <w:rsid w:val="009448F3"/>
    <w:rsid w:val="00951A09"/>
    <w:rsid w:val="009568F0"/>
    <w:rsid w:val="00983F98"/>
    <w:rsid w:val="00990222"/>
    <w:rsid w:val="00994D03"/>
    <w:rsid w:val="00995037"/>
    <w:rsid w:val="009971AA"/>
    <w:rsid w:val="009A5623"/>
    <w:rsid w:val="009A6DFF"/>
    <w:rsid w:val="009A7253"/>
    <w:rsid w:val="009C19A6"/>
    <w:rsid w:val="009C523A"/>
    <w:rsid w:val="009E1EB7"/>
    <w:rsid w:val="009E70A8"/>
    <w:rsid w:val="009F7922"/>
    <w:rsid w:val="00A0117E"/>
    <w:rsid w:val="00A0535C"/>
    <w:rsid w:val="00A206AA"/>
    <w:rsid w:val="00A4314B"/>
    <w:rsid w:val="00A61F75"/>
    <w:rsid w:val="00A659CD"/>
    <w:rsid w:val="00A743BE"/>
    <w:rsid w:val="00A7539D"/>
    <w:rsid w:val="00A80146"/>
    <w:rsid w:val="00A830D5"/>
    <w:rsid w:val="00A8527F"/>
    <w:rsid w:val="00A9749E"/>
    <w:rsid w:val="00AA0320"/>
    <w:rsid w:val="00AA06BC"/>
    <w:rsid w:val="00AD1699"/>
    <w:rsid w:val="00AD4731"/>
    <w:rsid w:val="00AD56F6"/>
    <w:rsid w:val="00AD6416"/>
    <w:rsid w:val="00AE2096"/>
    <w:rsid w:val="00AE3933"/>
    <w:rsid w:val="00AE51B2"/>
    <w:rsid w:val="00AE5708"/>
    <w:rsid w:val="00AE5A25"/>
    <w:rsid w:val="00AE79D7"/>
    <w:rsid w:val="00AF1959"/>
    <w:rsid w:val="00B03A88"/>
    <w:rsid w:val="00B0642E"/>
    <w:rsid w:val="00B13899"/>
    <w:rsid w:val="00B210C7"/>
    <w:rsid w:val="00B23659"/>
    <w:rsid w:val="00B50994"/>
    <w:rsid w:val="00B535D1"/>
    <w:rsid w:val="00B6307B"/>
    <w:rsid w:val="00B677E0"/>
    <w:rsid w:val="00B84A6C"/>
    <w:rsid w:val="00B84D36"/>
    <w:rsid w:val="00B91728"/>
    <w:rsid w:val="00B93DD0"/>
    <w:rsid w:val="00B976B5"/>
    <w:rsid w:val="00BB16E1"/>
    <w:rsid w:val="00BB66E3"/>
    <w:rsid w:val="00BC09D9"/>
    <w:rsid w:val="00BC5A49"/>
    <w:rsid w:val="00BC7391"/>
    <w:rsid w:val="00BC74D4"/>
    <w:rsid w:val="00BD4923"/>
    <w:rsid w:val="00BE0372"/>
    <w:rsid w:val="00BE46D6"/>
    <w:rsid w:val="00BF01B9"/>
    <w:rsid w:val="00BF10CC"/>
    <w:rsid w:val="00BF44F9"/>
    <w:rsid w:val="00BF47B7"/>
    <w:rsid w:val="00BF60B1"/>
    <w:rsid w:val="00C05358"/>
    <w:rsid w:val="00C079D5"/>
    <w:rsid w:val="00C13E8E"/>
    <w:rsid w:val="00C260DA"/>
    <w:rsid w:val="00C303BF"/>
    <w:rsid w:val="00C33615"/>
    <w:rsid w:val="00C35C72"/>
    <w:rsid w:val="00C35F6E"/>
    <w:rsid w:val="00C57DF3"/>
    <w:rsid w:val="00C62F3F"/>
    <w:rsid w:val="00C677C6"/>
    <w:rsid w:val="00C746EB"/>
    <w:rsid w:val="00C76F74"/>
    <w:rsid w:val="00C95507"/>
    <w:rsid w:val="00C95934"/>
    <w:rsid w:val="00C96D59"/>
    <w:rsid w:val="00C97D3D"/>
    <w:rsid w:val="00CA1E11"/>
    <w:rsid w:val="00CB116F"/>
    <w:rsid w:val="00CB4251"/>
    <w:rsid w:val="00CC0BCE"/>
    <w:rsid w:val="00CC4532"/>
    <w:rsid w:val="00CC6617"/>
    <w:rsid w:val="00CD0529"/>
    <w:rsid w:val="00CD62A7"/>
    <w:rsid w:val="00CE0514"/>
    <w:rsid w:val="00CE5984"/>
    <w:rsid w:val="00D00503"/>
    <w:rsid w:val="00D0344A"/>
    <w:rsid w:val="00D11B77"/>
    <w:rsid w:val="00D12963"/>
    <w:rsid w:val="00D13D86"/>
    <w:rsid w:val="00D202F3"/>
    <w:rsid w:val="00D2098F"/>
    <w:rsid w:val="00D25B0C"/>
    <w:rsid w:val="00D300BA"/>
    <w:rsid w:val="00D315A0"/>
    <w:rsid w:val="00D323FB"/>
    <w:rsid w:val="00D365E7"/>
    <w:rsid w:val="00D45641"/>
    <w:rsid w:val="00D45E1E"/>
    <w:rsid w:val="00D465BC"/>
    <w:rsid w:val="00D5160F"/>
    <w:rsid w:val="00D521D7"/>
    <w:rsid w:val="00D559BA"/>
    <w:rsid w:val="00D62AB9"/>
    <w:rsid w:val="00D74925"/>
    <w:rsid w:val="00D75500"/>
    <w:rsid w:val="00D779FF"/>
    <w:rsid w:val="00D77F39"/>
    <w:rsid w:val="00D80BB1"/>
    <w:rsid w:val="00D8177E"/>
    <w:rsid w:val="00D86948"/>
    <w:rsid w:val="00D9317F"/>
    <w:rsid w:val="00D9356D"/>
    <w:rsid w:val="00D96346"/>
    <w:rsid w:val="00DA0AAA"/>
    <w:rsid w:val="00DA1D27"/>
    <w:rsid w:val="00DB2D6B"/>
    <w:rsid w:val="00DB3D0B"/>
    <w:rsid w:val="00DB40A9"/>
    <w:rsid w:val="00DC2303"/>
    <w:rsid w:val="00DC45FA"/>
    <w:rsid w:val="00DC5023"/>
    <w:rsid w:val="00DC7A89"/>
    <w:rsid w:val="00DE1000"/>
    <w:rsid w:val="00DE5F2A"/>
    <w:rsid w:val="00DF5102"/>
    <w:rsid w:val="00E14DE3"/>
    <w:rsid w:val="00E17691"/>
    <w:rsid w:val="00E20129"/>
    <w:rsid w:val="00E20532"/>
    <w:rsid w:val="00E21FA1"/>
    <w:rsid w:val="00E3670D"/>
    <w:rsid w:val="00E4321C"/>
    <w:rsid w:val="00E503D8"/>
    <w:rsid w:val="00E50C74"/>
    <w:rsid w:val="00E63E8F"/>
    <w:rsid w:val="00E654DE"/>
    <w:rsid w:val="00E756F4"/>
    <w:rsid w:val="00E832C0"/>
    <w:rsid w:val="00E90E35"/>
    <w:rsid w:val="00EA4FC2"/>
    <w:rsid w:val="00EB2713"/>
    <w:rsid w:val="00EC0D33"/>
    <w:rsid w:val="00ED1DD5"/>
    <w:rsid w:val="00EE13AA"/>
    <w:rsid w:val="00F07D00"/>
    <w:rsid w:val="00F312A3"/>
    <w:rsid w:val="00F47C5C"/>
    <w:rsid w:val="00F5217D"/>
    <w:rsid w:val="00F545EB"/>
    <w:rsid w:val="00F60D08"/>
    <w:rsid w:val="00F6648D"/>
    <w:rsid w:val="00F67C8D"/>
    <w:rsid w:val="00F76DB2"/>
    <w:rsid w:val="00F86AEC"/>
    <w:rsid w:val="00F93721"/>
    <w:rsid w:val="00F94408"/>
    <w:rsid w:val="00FB5745"/>
    <w:rsid w:val="00FC6FA9"/>
    <w:rsid w:val="00FD0B00"/>
    <w:rsid w:val="00FD0B71"/>
    <w:rsid w:val="00FD1904"/>
    <w:rsid w:val="00FD31D9"/>
    <w:rsid w:val="00FD34A6"/>
    <w:rsid w:val="00FE7773"/>
    <w:rsid w:val="00FF4233"/>
    <w:rsid w:val="00FF53C4"/>
    <w:rsid w:val="2538D027"/>
    <w:rsid w:val="47E1AE2C"/>
    <w:rsid w:val="4EE37CD2"/>
    <w:rsid w:val="599B8FDD"/>
    <w:rsid w:val="5B37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085C2"/>
  <w15:chartTrackingRefBased/>
  <w15:docId w15:val="{BC92B73E-417F-4EDA-8966-B8C01142D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2104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21044"/>
  </w:style>
  <w:style w:type="paragraph" w:styleId="Voettekst">
    <w:name w:val="footer"/>
    <w:basedOn w:val="Standaard"/>
    <w:link w:val="VoettekstChar"/>
    <w:uiPriority w:val="99"/>
    <w:unhideWhenUsed/>
    <w:rsid w:val="0032104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1044"/>
  </w:style>
  <w:style w:type="paragraph" w:customStyle="1" w:styleId="Basisalinea">
    <w:name w:val="[Basisalinea]"/>
    <w:basedOn w:val="Standaard"/>
    <w:uiPriority w:val="99"/>
    <w:rsid w:val="0032104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table" w:styleId="Tabelraster">
    <w:name w:val="Table Grid"/>
    <w:basedOn w:val="Standaardtabel"/>
    <w:uiPriority w:val="39"/>
    <w:rsid w:val="00321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21044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321044"/>
    <w:pPr>
      <w:widowControl w:val="0"/>
      <w:autoSpaceDE w:val="0"/>
      <w:autoSpaceDN w:val="0"/>
      <w:ind w:left="107"/>
    </w:pPr>
    <w:rPr>
      <w:rFonts w:ascii="Arial" w:eastAsia="Arial" w:hAnsi="Arial" w:cs="Arial"/>
      <w:kern w:val="0"/>
      <w:sz w:val="22"/>
      <w:szCs w:val="22"/>
      <w14:ligatures w14:val="none"/>
    </w:rPr>
  </w:style>
  <w:style w:type="character" w:customStyle="1" w:styleId="Standaardalinea-lettertype1">
    <w:name w:val="Standaardalinea-lettertype1"/>
    <w:qFormat/>
    <w:rsid w:val="00132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ondeVries\Stichting%20De%20Welle\DeWelle%20-%20Vrijwilligerswerk\MOOI%20%20MEEGENOMEN%20BUS\Mooi%20Meegenomen%20Wierden\PROGRAMMA%202023\POSTERS\NIEUW%20Sjabloon%20programma%20Mooi%20Meegenomen%20Bus%20-%20Wierd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6F199536897498B1C575E9D5BDB18" ma:contentTypeVersion="15" ma:contentTypeDescription="Een nieuw document maken." ma:contentTypeScope="" ma:versionID="282a89e51a0fe393bb3a6d147016f79b">
  <xsd:schema xmlns:xsd="http://www.w3.org/2001/XMLSchema" xmlns:xs="http://www.w3.org/2001/XMLSchema" xmlns:p="http://schemas.microsoft.com/office/2006/metadata/properties" xmlns:ns2="a35d2daa-565c-45e0-b80a-174af5f00116" xmlns:ns3="1e2ca113-884e-4235-8673-148717be8404" targetNamespace="http://schemas.microsoft.com/office/2006/metadata/properties" ma:root="true" ma:fieldsID="1be5148430aa829fc96734009d758f39" ns2:_="" ns3:_="">
    <xsd:import namespace="a35d2daa-565c-45e0-b80a-174af5f00116"/>
    <xsd:import namespace="1e2ca113-884e-4235-8673-148717be84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d2daa-565c-45e0-b80a-174af5f001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4662031-4bb1-4923-9a1e-f127e47370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2ca113-884e-4235-8673-148717be840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15ec1e1-1c28-4c57-9f76-b67edc8004ba}" ma:internalName="TaxCatchAll" ma:showField="CatchAllData" ma:web="1e2ca113-884e-4235-8673-148717be84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2ca113-884e-4235-8673-148717be8404" xsi:nil="true"/>
    <SharedWithUsers xmlns="1e2ca113-884e-4235-8673-148717be8404">
      <UserInfo>
        <DisplayName>WierdenDoet!</DisplayName>
        <AccountId>104</AccountId>
        <AccountType/>
      </UserInfo>
    </SharedWithUsers>
    <lcf76f155ced4ddcb4097134ff3c332f xmlns="a35d2daa-565c-45e0-b80a-174af5f001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1BF1B5-8DF9-48B6-8F65-6A54942FA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5d2daa-565c-45e0-b80a-174af5f00116"/>
    <ds:schemaRef ds:uri="1e2ca113-884e-4235-8673-148717be84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E0E273-18F5-4199-8DD4-597B4B8E00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C58B14-D164-4175-A060-EBC5A21FFDF7}">
  <ds:schemaRefs>
    <ds:schemaRef ds:uri="http://schemas.microsoft.com/office/2006/metadata/properties"/>
    <ds:schemaRef ds:uri="http://schemas.microsoft.com/office/infopath/2007/PartnerControls"/>
    <ds:schemaRef ds:uri="1e2ca113-884e-4235-8673-148717be8404"/>
    <ds:schemaRef ds:uri="a35d2daa-565c-45e0-b80a-174af5f001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NIEUW Sjabloon programma Mooi Meegenomen Bus - Wierden</Template>
  <TotalTime>101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de Vries</dc:creator>
  <cp:keywords/>
  <dc:description/>
  <cp:lastModifiedBy>WierdenDoet!</cp:lastModifiedBy>
  <cp:revision>69</cp:revision>
  <cp:lastPrinted>2024-05-22T10:00:00Z</cp:lastPrinted>
  <dcterms:created xsi:type="dcterms:W3CDTF">2024-06-26T07:51:00Z</dcterms:created>
  <dcterms:modified xsi:type="dcterms:W3CDTF">2024-06-26T09:27:00Z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0x0101007DD6F199536897498B1C575E9D5BDB18</vt:lpwstr>
  </property>
  <property fmtid="{D5CDD505-2E9C-101B-9397-08002B2CF9AE}" pid="3" name="MediaServiceImageTags">
    <vt:lpwstr/>
  </property>
</Properties>
</file>